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CE921D" w14:textId="1C9C1E37" w:rsidR="00DB4C7A" w:rsidRDefault="00DB4C7A">
      <w:pPr>
        <w:rPr>
          <w:rFonts w:ascii="Posterama" w:hAnsi="Posterama" w:cs="Posterama"/>
          <w:sz w:val="36"/>
          <w:szCs w:val="36"/>
        </w:rPr>
      </w:pPr>
      <w:r w:rsidRPr="00DB4C7A">
        <w:rPr>
          <w:rFonts w:ascii="Posterama" w:hAnsi="Posterama" w:cs="Posterama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6BA312D" wp14:editId="2948C860">
                <wp:simplePos x="0" y="0"/>
                <wp:positionH relativeFrom="column">
                  <wp:posOffset>1760221</wp:posOffset>
                </wp:positionH>
                <wp:positionV relativeFrom="paragraph">
                  <wp:posOffset>123190</wp:posOffset>
                </wp:positionV>
                <wp:extent cx="4259580" cy="1404620"/>
                <wp:effectExtent l="0" t="0" r="0" b="0"/>
                <wp:wrapNone/>
                <wp:docPr id="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95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5AB413" w14:textId="75A5EC39" w:rsidR="00DB4C7A" w:rsidRPr="007C6788" w:rsidRDefault="00DB4C7A" w:rsidP="00DB4C7A">
                            <w:pPr>
                              <w:rPr>
                                <w:rFonts w:ascii="Posterama" w:hAnsi="Posterama" w:cs="Posterama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7C6788">
                              <w:rPr>
                                <w:rFonts w:ascii="Posterama" w:hAnsi="Posterama" w:cs="Posterama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FORMULAIRE D’INSCRIPTION </w:t>
                            </w:r>
                          </w:p>
                          <w:p w14:paraId="3047AFF9" w14:textId="0D019268" w:rsidR="00DB4C7A" w:rsidRPr="007C6788" w:rsidRDefault="00DB4C7A" w:rsidP="00DB4C7A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7C6788">
                              <w:rPr>
                                <w:rFonts w:ascii="Posterama" w:hAnsi="Posterama" w:cs="Posterama"/>
                                <w:color w:val="FFFFFF" w:themeColor="background1"/>
                                <w:sz w:val="36"/>
                                <w:szCs w:val="36"/>
                              </w:rPr>
                              <w:t>SOIRÉE 50 ANS HÉRACLÈS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6BA312D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38.6pt;margin-top:9.7pt;width:335.4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" filled="f" stroked="f">
                <v:textbox style="mso-fit-shape-to-text:t">
                  <w:txbxContent>
                    <w:p w14:paraId="675AB413" w14:textId="75A5EC39" w:rsidR="00DB4C7A" w:rsidRPr="007C6788" w:rsidRDefault="00DB4C7A" w:rsidP="00DB4C7A">
                      <w:pPr>
                        <w:rPr>
                          <w:rFonts w:ascii="Posterama" w:hAnsi="Posterama" w:cs="Posterama"/>
                          <w:color w:val="FFFFFF" w:themeColor="background1"/>
                          <w:sz w:val="36"/>
                          <w:szCs w:val="36"/>
                        </w:rPr>
                      </w:pPr>
                      <w:r w:rsidRPr="007C6788">
                        <w:rPr>
                          <w:rFonts w:ascii="Posterama" w:hAnsi="Posterama" w:cs="Posterama"/>
                          <w:color w:val="FFFFFF" w:themeColor="background1"/>
                          <w:sz w:val="36"/>
                          <w:szCs w:val="36"/>
                        </w:rPr>
                        <w:t xml:space="preserve">FORMULAIRE D’INSCRIPTION </w:t>
                      </w:r>
                    </w:p>
                    <w:p w14:paraId="3047AFF9" w14:textId="0D019268" w:rsidR="00DB4C7A" w:rsidRPr="007C6788" w:rsidRDefault="00DB4C7A" w:rsidP="00DB4C7A">
                      <w:pPr>
                        <w:rPr>
                          <w:color w:val="FFFFFF" w:themeColor="background1"/>
                        </w:rPr>
                      </w:pPr>
                      <w:r w:rsidRPr="007C6788">
                        <w:rPr>
                          <w:rFonts w:ascii="Posterama" w:hAnsi="Posterama" w:cs="Posterama"/>
                          <w:color w:val="FFFFFF" w:themeColor="background1"/>
                          <w:sz w:val="36"/>
                          <w:szCs w:val="36"/>
                        </w:rPr>
                        <w:t>SOIRÉE 50 ANS HÉRACLÈS</w:t>
                      </w:r>
                    </w:p>
                  </w:txbxContent>
                </v:textbox>
              </v:shape>
            </w:pict>
          </mc:Fallback>
        </mc:AlternateContent>
      </w:r>
      <w:r w:rsidRPr="00E36882">
        <w:rPr>
          <w:rFonts w:ascii="Posterama" w:hAnsi="Posterama" w:cs="Posterama"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79E706E8" wp14:editId="693A7C2E">
            <wp:simplePos x="0" y="0"/>
            <wp:positionH relativeFrom="column">
              <wp:posOffset>624840</wp:posOffset>
            </wp:positionH>
            <wp:positionV relativeFrom="paragraph">
              <wp:posOffset>90805</wp:posOffset>
            </wp:positionV>
            <wp:extent cx="1005840" cy="1005840"/>
            <wp:effectExtent l="0" t="0" r="0" b="381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osterama" w:hAnsi="Posterama" w:cs="Posterama"/>
          <w:noProof/>
          <w:sz w:val="36"/>
          <w:szCs w:val="36"/>
        </w:rPr>
        <w:drawing>
          <wp:inline distT="0" distB="0" distL="0" distR="0" wp14:anchorId="69EC254E" wp14:editId="3217192A">
            <wp:extent cx="6644640" cy="1167765"/>
            <wp:effectExtent l="0" t="0" r="381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82" b="68834"/>
                    <a:stretch/>
                  </pic:blipFill>
                  <pic:spPr bwMode="auto">
                    <a:xfrm>
                      <a:off x="0" y="0"/>
                      <a:ext cx="6652851" cy="1169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5502A3" w14:textId="17671FC7" w:rsidR="00E36882" w:rsidRDefault="00E36882" w:rsidP="00DB4C7A">
      <w:pPr>
        <w:jc w:val="both"/>
        <w:rPr>
          <w:rFonts w:ascii="Posterama" w:hAnsi="Posterama" w:cs="Posterama"/>
          <w:sz w:val="24"/>
          <w:szCs w:val="24"/>
        </w:rPr>
      </w:pPr>
      <w:r w:rsidRPr="00B4054C">
        <w:rPr>
          <w:rFonts w:ascii="Posterama" w:hAnsi="Posterama" w:cs="Posterama"/>
          <w:sz w:val="24"/>
          <w:szCs w:val="24"/>
        </w:rPr>
        <w:t xml:space="preserve">La Compagnie Héraclès est heureuse de vous inviter à venir célébrer ses 50 ans </w:t>
      </w:r>
      <w:r w:rsidR="00B4054C">
        <w:rPr>
          <w:rFonts w:ascii="Posterama" w:hAnsi="Posterama" w:cs="Posterama"/>
          <w:sz w:val="24"/>
          <w:szCs w:val="24"/>
        </w:rPr>
        <w:t>d’existence lors d’une soirée festive</w:t>
      </w:r>
      <w:r w:rsidR="001E7B15">
        <w:rPr>
          <w:rFonts w:ascii="Posterama" w:hAnsi="Posterama" w:cs="Posterama"/>
          <w:sz w:val="24"/>
          <w:szCs w:val="24"/>
        </w:rPr>
        <w:t>. Nous vous encourageons à participer et à nous faire passer vos objets avant la soirée.</w:t>
      </w:r>
    </w:p>
    <w:p w14:paraId="5285A5A7" w14:textId="77777777" w:rsidR="00DB4C7A" w:rsidRDefault="00B4054C" w:rsidP="00DB4C7A">
      <w:pPr>
        <w:jc w:val="both"/>
        <w:rPr>
          <w:rFonts w:ascii="Posterama" w:hAnsi="Posterama" w:cs="Posterama"/>
          <w:sz w:val="24"/>
          <w:szCs w:val="24"/>
        </w:rPr>
      </w:pPr>
      <w:r>
        <w:rPr>
          <w:rFonts w:ascii="Posterama" w:hAnsi="Posterama" w:cs="Posterama"/>
          <w:sz w:val="24"/>
          <w:szCs w:val="24"/>
        </w:rPr>
        <w:t>Nous vous remercions</w:t>
      </w:r>
      <w:r w:rsidR="001E7B15">
        <w:rPr>
          <w:rFonts w:ascii="Posterama" w:hAnsi="Posterama" w:cs="Posterama"/>
          <w:sz w:val="24"/>
          <w:szCs w:val="24"/>
        </w:rPr>
        <w:t xml:space="preserve"> de remplir cette feuille d’inscription </w:t>
      </w:r>
      <w:r w:rsidR="00DB4C7A">
        <w:rPr>
          <w:rFonts w:ascii="Posterama" w:hAnsi="Posterama" w:cs="Posterama"/>
          <w:sz w:val="24"/>
          <w:szCs w:val="24"/>
        </w:rPr>
        <w:t xml:space="preserve">(1 par foyer) </w:t>
      </w:r>
      <w:r w:rsidR="001E7B15">
        <w:rPr>
          <w:rFonts w:ascii="Posterama" w:hAnsi="Posterama" w:cs="Posterama"/>
          <w:sz w:val="24"/>
          <w:szCs w:val="24"/>
        </w:rPr>
        <w:t xml:space="preserve">et de nous la retourner </w:t>
      </w:r>
    </w:p>
    <w:p w14:paraId="5A690EE7" w14:textId="075D4D71" w:rsidR="001E7B15" w:rsidRPr="00DB4C7A" w:rsidRDefault="004465EA" w:rsidP="00DB4C7A">
      <w:pPr>
        <w:jc w:val="center"/>
        <w:rPr>
          <w:rFonts w:ascii="Posterama" w:hAnsi="Posterama" w:cs="Posterama"/>
          <w:b/>
          <w:bCs/>
        </w:rPr>
      </w:pPr>
      <w:proofErr w:type="gramStart"/>
      <w:r>
        <w:rPr>
          <w:rFonts w:ascii="Posterama" w:hAnsi="Posterama" w:cs="Posterama"/>
          <w:b/>
          <w:bCs/>
        </w:rPr>
        <w:t>a</w:t>
      </w:r>
      <w:r w:rsidR="001E7B15" w:rsidRPr="00DB4C7A">
        <w:rPr>
          <w:rFonts w:ascii="Posterama" w:hAnsi="Posterama" w:cs="Posterama"/>
          <w:b/>
          <w:bCs/>
        </w:rPr>
        <w:t>vant</w:t>
      </w:r>
      <w:proofErr w:type="gramEnd"/>
      <w:r w:rsidR="001E7B15" w:rsidRPr="00DB4C7A">
        <w:rPr>
          <w:rFonts w:ascii="Posterama" w:hAnsi="Posterama" w:cs="Posterama"/>
          <w:b/>
          <w:bCs/>
        </w:rPr>
        <w:t xml:space="preserve"> le 1er novembre</w:t>
      </w:r>
    </w:p>
    <w:p w14:paraId="0372C593" w14:textId="6A3AC638" w:rsidR="001E7B15" w:rsidRPr="00B4054C" w:rsidRDefault="001E7B15" w:rsidP="00DB4C7A">
      <w:pPr>
        <w:jc w:val="center"/>
        <w:rPr>
          <w:rFonts w:ascii="Posterama" w:hAnsi="Posterama" w:cs="Posterama"/>
        </w:rPr>
      </w:pPr>
      <w:r w:rsidRPr="00B4054C">
        <w:rPr>
          <w:rFonts w:ascii="Posterama" w:hAnsi="Posterama" w:cs="Posterama"/>
        </w:rPr>
        <w:t>L’inscription n’est définitive qu’à réception du paiement.</w:t>
      </w:r>
    </w:p>
    <w:p w14:paraId="6DFFAA65" w14:textId="7540A1CF" w:rsidR="00E36882" w:rsidRDefault="00E36882">
      <w:pPr>
        <w:rPr>
          <w:rFonts w:ascii="Posterama" w:hAnsi="Posterama" w:cs="Posterama"/>
          <w:sz w:val="36"/>
          <w:szCs w:val="36"/>
        </w:rPr>
      </w:pPr>
      <w:r w:rsidRPr="00E36882">
        <w:rPr>
          <w:rFonts w:ascii="Posterama" w:hAnsi="Posterama" w:cs="Posterama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0027ED0" wp14:editId="793E65E6">
                <wp:simplePos x="0" y="0"/>
                <wp:positionH relativeFrom="column">
                  <wp:posOffset>1</wp:posOffset>
                </wp:positionH>
                <wp:positionV relativeFrom="paragraph">
                  <wp:posOffset>4445</wp:posOffset>
                </wp:positionV>
                <wp:extent cx="5600700" cy="388620"/>
                <wp:effectExtent l="0" t="0" r="0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388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36CAE0" w14:textId="5F0558CE" w:rsidR="00E36882" w:rsidRPr="00B4054C" w:rsidRDefault="00E36882" w:rsidP="00B4054C">
                            <w:pPr>
                              <w:pStyle w:val="Sansinterligne"/>
                              <w:rPr>
                                <w:rFonts w:ascii="Posterama" w:eastAsiaTheme="minorHAnsi" w:hAnsi="Posterama" w:cs="Posterama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B4054C">
                              <w:rPr>
                                <w:rFonts w:ascii="Posterama" w:eastAsiaTheme="minorHAnsi" w:hAnsi="Posterama" w:cs="Posterama"/>
                                <w:color w:val="FFFFFF" w:themeColor="background1"/>
                                <w:sz w:val="36"/>
                                <w:szCs w:val="36"/>
                              </w:rPr>
                              <w:t>Informations sur l’événement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27ED0" id="_x0000_s1027" type="#_x0000_t202" style="position:absolute;margin-left:0;margin-top:.35pt;width:441pt;height:30.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" filled="f" stroked="f">
                <v:textbox>
                  <w:txbxContent>
                    <w:p w14:paraId="2236CAE0" w14:textId="5F0558CE" w:rsidR="00E36882" w:rsidRPr="00B4054C" w:rsidRDefault="00E36882" w:rsidP="00B4054C">
                      <w:pPr>
                        <w:pStyle w:val="Sansinterligne"/>
                        <w:rPr>
                          <w:rFonts w:ascii="Posterama" w:eastAsiaTheme="minorHAnsi" w:hAnsi="Posterama" w:cs="Posterama"/>
                          <w:color w:val="FFFFFF" w:themeColor="background1"/>
                          <w:sz w:val="36"/>
                          <w:szCs w:val="36"/>
                        </w:rPr>
                      </w:pPr>
                      <w:r w:rsidRPr="00B4054C">
                        <w:rPr>
                          <w:rFonts w:ascii="Posterama" w:eastAsiaTheme="minorHAnsi" w:hAnsi="Posterama" w:cs="Posterama"/>
                          <w:color w:val="FFFFFF" w:themeColor="background1"/>
                          <w:sz w:val="36"/>
                          <w:szCs w:val="36"/>
                        </w:rPr>
                        <w:t>Informations sur l’événement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osterama" w:hAnsi="Posterama" w:cs="Posterama"/>
          <w:noProof/>
          <w:sz w:val="36"/>
          <w:szCs w:val="36"/>
        </w:rPr>
        <w:drawing>
          <wp:inline distT="0" distB="0" distL="0" distR="0" wp14:anchorId="5241540F" wp14:editId="77CF82E4">
            <wp:extent cx="6644640" cy="396240"/>
            <wp:effectExtent l="0" t="0" r="3810" b="381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790" b="31477"/>
                    <a:stretch/>
                  </pic:blipFill>
                  <pic:spPr bwMode="auto">
                    <a:xfrm>
                      <a:off x="0" y="0"/>
                      <a:ext cx="6655289" cy="39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8C84E0" w14:textId="5135AF20" w:rsidR="00B4054C" w:rsidRPr="00B4054C" w:rsidRDefault="00B4054C" w:rsidP="00B4054C">
      <w:pPr>
        <w:pStyle w:val="Sansinterligne"/>
        <w:rPr>
          <w:rFonts w:ascii="Posterama" w:hAnsi="Posterama" w:cs="Posterama"/>
          <w:sz w:val="24"/>
          <w:szCs w:val="24"/>
        </w:rPr>
      </w:pPr>
      <w:r w:rsidRPr="001E7B15">
        <w:rPr>
          <w:rFonts w:ascii="Posterama" w:hAnsi="Posterama" w:cs="Posterama"/>
          <w:sz w:val="24"/>
          <w:szCs w:val="24"/>
          <w:u w:val="single"/>
        </w:rPr>
        <w:t>Date :</w:t>
      </w:r>
      <w:r w:rsidRPr="00B4054C">
        <w:rPr>
          <w:rFonts w:ascii="Posterama" w:hAnsi="Posterama" w:cs="Posterama"/>
          <w:sz w:val="24"/>
          <w:szCs w:val="24"/>
        </w:rPr>
        <w:t xml:space="preserve"> 12 novembre 2022</w:t>
      </w:r>
    </w:p>
    <w:p w14:paraId="138C334C" w14:textId="43CF8E97" w:rsidR="00B4054C" w:rsidRPr="00B4054C" w:rsidRDefault="00B4054C" w:rsidP="00B4054C">
      <w:pPr>
        <w:pStyle w:val="Sansinterligne"/>
        <w:rPr>
          <w:rFonts w:ascii="Posterama" w:hAnsi="Posterama" w:cs="Posterama"/>
          <w:sz w:val="24"/>
          <w:szCs w:val="24"/>
        </w:rPr>
      </w:pPr>
      <w:r w:rsidRPr="001E7B15">
        <w:rPr>
          <w:rFonts w:ascii="Posterama" w:hAnsi="Posterama" w:cs="Posterama"/>
          <w:sz w:val="24"/>
          <w:szCs w:val="24"/>
          <w:u w:val="single"/>
        </w:rPr>
        <w:t>Heure :</w:t>
      </w:r>
      <w:r w:rsidRPr="00B4054C">
        <w:rPr>
          <w:rFonts w:ascii="Posterama" w:hAnsi="Posterama" w:cs="Posterama"/>
          <w:sz w:val="24"/>
          <w:szCs w:val="24"/>
        </w:rPr>
        <w:t xml:space="preserve"> à partir de 19h</w:t>
      </w:r>
    </w:p>
    <w:p w14:paraId="0C9E1A70" w14:textId="28F41D17" w:rsidR="00B4054C" w:rsidRDefault="00B4054C" w:rsidP="00B4054C">
      <w:pPr>
        <w:pStyle w:val="Sansinterligne"/>
        <w:rPr>
          <w:rFonts w:ascii="Posterama" w:hAnsi="Posterama" w:cs="Posterama"/>
          <w:sz w:val="24"/>
          <w:szCs w:val="24"/>
        </w:rPr>
      </w:pPr>
      <w:r w:rsidRPr="001E7B15">
        <w:rPr>
          <w:rFonts w:ascii="Posterama" w:hAnsi="Posterama" w:cs="Posterama"/>
          <w:sz w:val="24"/>
          <w:szCs w:val="24"/>
          <w:u w:val="single"/>
        </w:rPr>
        <w:t>Lieu :</w:t>
      </w:r>
      <w:r w:rsidRPr="001E7B15">
        <w:rPr>
          <w:rFonts w:ascii="Posterama" w:hAnsi="Posterama" w:cs="Posterama"/>
          <w:sz w:val="24"/>
          <w:szCs w:val="24"/>
        </w:rPr>
        <w:t xml:space="preserve"> </w:t>
      </w:r>
      <w:r w:rsidRPr="00B4054C">
        <w:rPr>
          <w:rFonts w:ascii="Posterama" w:hAnsi="Posterama" w:cs="Posterama"/>
          <w:sz w:val="24"/>
          <w:szCs w:val="24"/>
        </w:rPr>
        <w:t xml:space="preserve">CCVA de Villeurbanne – 234 cours </w:t>
      </w:r>
      <w:r w:rsidR="007C6788" w:rsidRPr="00B4054C">
        <w:rPr>
          <w:rFonts w:ascii="Posterama" w:hAnsi="Posterama" w:cs="Posterama"/>
          <w:sz w:val="24"/>
          <w:szCs w:val="24"/>
        </w:rPr>
        <w:t>Émile</w:t>
      </w:r>
      <w:r w:rsidRPr="00B4054C">
        <w:rPr>
          <w:rFonts w:ascii="Posterama" w:hAnsi="Posterama" w:cs="Posterama"/>
          <w:sz w:val="24"/>
          <w:szCs w:val="24"/>
        </w:rPr>
        <w:t xml:space="preserve"> Zola, 69100 Villeurbanne</w:t>
      </w:r>
    </w:p>
    <w:p w14:paraId="380CB906" w14:textId="77777777" w:rsidR="007C6788" w:rsidRDefault="007C6788" w:rsidP="00B4054C">
      <w:pPr>
        <w:pStyle w:val="Sansinterligne"/>
        <w:rPr>
          <w:rFonts w:ascii="Posterama" w:hAnsi="Posterama" w:cs="Posterama"/>
          <w:sz w:val="24"/>
          <w:szCs w:val="24"/>
        </w:rPr>
      </w:pPr>
    </w:p>
    <w:p w14:paraId="0DAB716E" w14:textId="693DA902" w:rsidR="001E7B15" w:rsidRPr="00B4054C" w:rsidRDefault="001E7B15" w:rsidP="00B4054C">
      <w:pPr>
        <w:pStyle w:val="Sansinterligne"/>
        <w:rPr>
          <w:rFonts w:ascii="Posterama" w:hAnsi="Posterama" w:cs="Posterama"/>
          <w:sz w:val="24"/>
          <w:szCs w:val="24"/>
        </w:rPr>
      </w:pPr>
    </w:p>
    <w:p w14:paraId="0D51FF9B" w14:textId="7D89A69C" w:rsidR="00B4054C" w:rsidRDefault="00DB4C7A" w:rsidP="00B4054C">
      <w:pPr>
        <w:pStyle w:val="Sansinterligne"/>
        <w:rPr>
          <w:rFonts w:ascii="Posterama" w:hAnsi="Posterama" w:cs="Posterama"/>
          <w:sz w:val="24"/>
          <w:szCs w:val="24"/>
        </w:rPr>
      </w:pPr>
      <w:r w:rsidRPr="00E36882">
        <w:rPr>
          <w:rFonts w:ascii="Posterama" w:hAnsi="Posterama" w:cs="Posterama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58E0520" wp14:editId="5A43D904">
                <wp:simplePos x="0" y="0"/>
                <wp:positionH relativeFrom="column">
                  <wp:posOffset>0</wp:posOffset>
                </wp:positionH>
                <wp:positionV relativeFrom="paragraph">
                  <wp:posOffset>6985</wp:posOffset>
                </wp:positionV>
                <wp:extent cx="4648200" cy="388620"/>
                <wp:effectExtent l="0" t="0" r="0" b="0"/>
                <wp:wrapNone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8200" cy="388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628783" w14:textId="03CD365B" w:rsidR="00B4054C" w:rsidRPr="00B4054C" w:rsidRDefault="001E7B15" w:rsidP="00B4054C">
                            <w:pPr>
                              <w:pStyle w:val="Sansinterligne"/>
                              <w:rPr>
                                <w:rFonts w:ascii="Posterama" w:eastAsiaTheme="minorHAnsi" w:hAnsi="Posterama" w:cs="Posterama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Posterama" w:eastAsiaTheme="minorHAnsi" w:hAnsi="Posterama" w:cs="Posterama"/>
                                <w:color w:val="FFFFFF" w:themeColor="background1"/>
                                <w:sz w:val="36"/>
                                <w:szCs w:val="36"/>
                              </w:rPr>
                              <w:t>Inscription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E0520" id="_x0000_s1028" type="#_x0000_t202" style="position:absolute;margin-left:0;margin-top:.55pt;width:366pt;height:30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" filled="f" stroked="f">
                <v:textbox>
                  <w:txbxContent>
                    <w:p w14:paraId="7D628783" w14:textId="03CD365B" w:rsidR="00B4054C" w:rsidRPr="00B4054C" w:rsidRDefault="001E7B15" w:rsidP="00B4054C">
                      <w:pPr>
                        <w:pStyle w:val="Sansinterligne"/>
                        <w:rPr>
                          <w:rFonts w:ascii="Posterama" w:eastAsiaTheme="minorHAnsi" w:hAnsi="Posterama" w:cs="Posterama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Posterama" w:eastAsiaTheme="minorHAnsi" w:hAnsi="Posterama" w:cs="Posterama"/>
                          <w:color w:val="FFFFFF" w:themeColor="background1"/>
                          <w:sz w:val="36"/>
                          <w:szCs w:val="36"/>
                        </w:rPr>
                        <w:t>Inscription</w:t>
                      </w:r>
                    </w:p>
                  </w:txbxContent>
                </v:textbox>
              </v:shape>
            </w:pict>
          </mc:Fallback>
        </mc:AlternateContent>
      </w:r>
      <w:r w:rsidR="001E7B15">
        <w:rPr>
          <w:rFonts w:ascii="Posterama" w:hAnsi="Posterama" w:cs="Posterama"/>
          <w:noProof/>
          <w:sz w:val="24"/>
          <w:szCs w:val="24"/>
        </w:rPr>
        <w:drawing>
          <wp:inline distT="0" distB="0" distL="0" distR="0" wp14:anchorId="7FE69197" wp14:editId="7D66B713">
            <wp:extent cx="6644640" cy="393700"/>
            <wp:effectExtent l="0" t="0" r="3810" b="635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159" cy="39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A65AE" w14:textId="35AE30A5" w:rsidR="00B4054C" w:rsidRDefault="00B4054C" w:rsidP="00B4054C">
      <w:pPr>
        <w:pStyle w:val="Sansinterligne"/>
        <w:rPr>
          <w:rFonts w:ascii="Posterama" w:hAnsi="Posterama" w:cs="Posterama"/>
          <w:sz w:val="24"/>
          <w:szCs w:val="24"/>
        </w:rPr>
      </w:pPr>
    </w:p>
    <w:p w14:paraId="768D0AF9" w14:textId="78A152A5" w:rsidR="00DB4C7A" w:rsidRDefault="00DB4C7A" w:rsidP="00B4054C">
      <w:pPr>
        <w:pStyle w:val="Sansinterligne"/>
        <w:rPr>
          <w:rFonts w:ascii="Posterama" w:hAnsi="Posterama" w:cs="Posterama"/>
          <w:sz w:val="24"/>
          <w:szCs w:val="24"/>
        </w:rPr>
      </w:pPr>
      <w:r>
        <w:rPr>
          <w:rFonts w:ascii="Posterama" w:hAnsi="Posterama" w:cs="Posterama"/>
          <w:sz w:val="24"/>
          <w:szCs w:val="24"/>
        </w:rPr>
        <w:t>La participation à la soirée est de 20€ par personne. Gratuit pour les -3 ans.</w:t>
      </w:r>
    </w:p>
    <w:p w14:paraId="1E695AC8" w14:textId="4A0651BB" w:rsidR="00DB4C7A" w:rsidRDefault="00FA1EBA" w:rsidP="00B4054C">
      <w:pPr>
        <w:pStyle w:val="Sansinterligne"/>
        <w:rPr>
          <w:rFonts w:ascii="Posterama" w:hAnsi="Posterama" w:cs="Posterama"/>
          <w:sz w:val="24"/>
          <w:szCs w:val="24"/>
        </w:rPr>
      </w:pPr>
      <w:r>
        <w:rPr>
          <w:rFonts w:ascii="Posterama" w:hAnsi="Posterama" w:cs="Postera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C85DF8" wp14:editId="5251934E">
                <wp:simplePos x="0" y="0"/>
                <wp:positionH relativeFrom="column">
                  <wp:posOffset>3459480</wp:posOffset>
                </wp:positionH>
                <wp:positionV relativeFrom="paragraph">
                  <wp:posOffset>311785</wp:posOffset>
                </wp:positionV>
                <wp:extent cx="0" cy="2148840"/>
                <wp:effectExtent l="0" t="0" r="38100" b="22860"/>
                <wp:wrapNone/>
                <wp:docPr id="22" name="Connecteur droi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488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ED9000" id="Connecteur droit 22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2.4pt,24.55pt" to="272.4pt,19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" strokecolor="black [3213]" strokeweight=".5pt">
                <v:stroke joinstyle="miter"/>
              </v:line>
            </w:pict>
          </mc:Fallback>
        </mc:AlternateContent>
      </w:r>
    </w:p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33"/>
        <w:gridCol w:w="5233"/>
      </w:tblGrid>
      <w:tr w:rsidR="001E7B15" w14:paraId="1C1BCD03" w14:textId="77777777" w:rsidTr="007C6788">
        <w:tc>
          <w:tcPr>
            <w:tcW w:w="2500" w:type="pct"/>
          </w:tcPr>
          <w:p w14:paraId="0B5C38C9" w14:textId="6E8195F5" w:rsidR="001E7B15" w:rsidRDefault="007C6788" w:rsidP="007C6788">
            <w:pPr>
              <w:pStyle w:val="Sansinterligne"/>
              <w:jc w:val="center"/>
              <w:rPr>
                <w:rFonts w:ascii="Posterama" w:hAnsi="Posterama" w:cs="Posterama"/>
                <w:sz w:val="24"/>
                <w:szCs w:val="24"/>
              </w:rPr>
            </w:pPr>
            <w:r>
              <w:rPr>
                <w:rFonts w:ascii="Posterama" w:hAnsi="Posterama" w:cs="Posterama"/>
                <w:sz w:val="24"/>
                <w:szCs w:val="24"/>
              </w:rPr>
              <w:t>Noms</w:t>
            </w:r>
          </w:p>
        </w:tc>
        <w:tc>
          <w:tcPr>
            <w:tcW w:w="2500" w:type="pct"/>
          </w:tcPr>
          <w:p w14:paraId="6BFB2087" w14:textId="7C18446F" w:rsidR="001E7B15" w:rsidRDefault="007C6788" w:rsidP="007C6788">
            <w:pPr>
              <w:pStyle w:val="Sansinterligne"/>
              <w:jc w:val="center"/>
              <w:rPr>
                <w:rFonts w:ascii="Posterama" w:hAnsi="Posterama" w:cs="Posterama"/>
                <w:sz w:val="24"/>
                <w:szCs w:val="24"/>
              </w:rPr>
            </w:pPr>
            <w:r>
              <w:rPr>
                <w:rFonts w:ascii="Posterama" w:hAnsi="Posterama" w:cs="Posterama"/>
                <w:sz w:val="24"/>
                <w:szCs w:val="24"/>
              </w:rPr>
              <w:t>Prénoms</w:t>
            </w:r>
          </w:p>
        </w:tc>
      </w:tr>
    </w:tbl>
    <w:p w14:paraId="06E437DD" w14:textId="77777777" w:rsidR="007C6788" w:rsidRDefault="007C6788" w:rsidP="00B4054C">
      <w:pPr>
        <w:pStyle w:val="Sansinterligne"/>
        <w:rPr>
          <w:rFonts w:ascii="Posterama" w:hAnsi="Posterama" w:cs="Posterama"/>
          <w:sz w:val="24"/>
          <w:szCs w:val="24"/>
        </w:rPr>
      </w:pPr>
    </w:p>
    <w:p w14:paraId="342C82B5" w14:textId="77777777" w:rsidR="007C6788" w:rsidRDefault="007C6788" w:rsidP="00B4054C">
      <w:pPr>
        <w:pStyle w:val="Sansinterligne"/>
        <w:rPr>
          <w:rFonts w:ascii="Posterama" w:hAnsi="Posterama" w:cs="Posterama"/>
          <w:sz w:val="24"/>
          <w:szCs w:val="24"/>
        </w:rPr>
      </w:pPr>
    </w:p>
    <w:p w14:paraId="35214735" w14:textId="77777777" w:rsidR="007C6788" w:rsidRDefault="007C6788" w:rsidP="00B4054C">
      <w:pPr>
        <w:pStyle w:val="Sansinterligne"/>
        <w:rPr>
          <w:rFonts w:ascii="Posterama" w:hAnsi="Posterama" w:cs="Posterama"/>
          <w:sz w:val="24"/>
          <w:szCs w:val="24"/>
        </w:rPr>
      </w:pPr>
    </w:p>
    <w:p w14:paraId="4740BFEE" w14:textId="77777777" w:rsidR="007C6788" w:rsidRDefault="007C6788" w:rsidP="00B4054C">
      <w:pPr>
        <w:pStyle w:val="Sansinterligne"/>
        <w:rPr>
          <w:rFonts w:ascii="Posterama" w:hAnsi="Posterama" w:cs="Posterama"/>
          <w:sz w:val="24"/>
          <w:szCs w:val="24"/>
        </w:rPr>
      </w:pPr>
    </w:p>
    <w:p w14:paraId="6C82E52A" w14:textId="77777777" w:rsidR="007C6788" w:rsidRDefault="007C6788" w:rsidP="00B4054C">
      <w:pPr>
        <w:pStyle w:val="Sansinterligne"/>
        <w:rPr>
          <w:rFonts w:ascii="Posterama" w:hAnsi="Posterama" w:cs="Posterama"/>
          <w:sz w:val="24"/>
          <w:szCs w:val="24"/>
        </w:rPr>
      </w:pPr>
    </w:p>
    <w:p w14:paraId="7B4DF853" w14:textId="77777777" w:rsidR="007C6788" w:rsidRDefault="007C6788" w:rsidP="00B4054C">
      <w:pPr>
        <w:pStyle w:val="Sansinterligne"/>
        <w:rPr>
          <w:rFonts w:ascii="Posterama" w:hAnsi="Posterama" w:cs="Posterama"/>
          <w:sz w:val="24"/>
          <w:szCs w:val="24"/>
        </w:rPr>
      </w:pPr>
    </w:p>
    <w:p w14:paraId="6430543E" w14:textId="77777777" w:rsidR="007C6788" w:rsidRDefault="007C6788">
      <w:pPr>
        <w:spacing w:before="0"/>
        <w:rPr>
          <w:rFonts w:ascii="Posterama" w:eastAsia="Calibri" w:hAnsi="Posterama" w:cs="Posterama"/>
          <w:sz w:val="24"/>
          <w:szCs w:val="24"/>
        </w:rPr>
      </w:pPr>
      <w:r>
        <w:rPr>
          <w:rFonts w:ascii="Posterama" w:hAnsi="Posterama" w:cs="Posterama"/>
          <w:sz w:val="24"/>
          <w:szCs w:val="24"/>
        </w:rPr>
        <w:br w:type="page"/>
      </w:r>
    </w:p>
    <w:p w14:paraId="09753826" w14:textId="2D1CA957" w:rsidR="00DB4C7A" w:rsidRDefault="00DB4C7A" w:rsidP="00B4054C">
      <w:pPr>
        <w:pStyle w:val="Sansinterligne"/>
        <w:rPr>
          <w:rFonts w:ascii="Posterama" w:hAnsi="Posterama" w:cs="Posterama"/>
          <w:sz w:val="24"/>
          <w:szCs w:val="24"/>
        </w:rPr>
      </w:pPr>
      <w:r w:rsidRPr="00E36882">
        <w:rPr>
          <w:rFonts w:ascii="Posterama" w:hAnsi="Posterama" w:cs="Posterama"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1A8C497" wp14:editId="07FC6E6A">
                <wp:simplePos x="0" y="0"/>
                <wp:positionH relativeFrom="column">
                  <wp:posOffset>0</wp:posOffset>
                </wp:positionH>
                <wp:positionV relativeFrom="paragraph">
                  <wp:posOffset>12700</wp:posOffset>
                </wp:positionV>
                <wp:extent cx="5539740" cy="388620"/>
                <wp:effectExtent l="0" t="0" r="0" b="0"/>
                <wp:wrapNone/>
                <wp:docPr id="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9740" cy="388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A3853A" w14:textId="7A2496EB" w:rsidR="00DB4C7A" w:rsidRPr="00B4054C" w:rsidRDefault="007C6788" w:rsidP="00DB4C7A">
                            <w:pPr>
                              <w:pStyle w:val="Sansinterligne"/>
                              <w:rPr>
                                <w:rFonts w:ascii="Posterama" w:eastAsiaTheme="minorHAnsi" w:hAnsi="Posterama" w:cs="Posterama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Posterama" w:eastAsiaTheme="minorHAnsi" w:hAnsi="Posterama" w:cs="Posterama"/>
                                <w:color w:val="FFFFFF" w:themeColor="background1"/>
                                <w:sz w:val="36"/>
                                <w:szCs w:val="36"/>
                              </w:rPr>
                              <w:t>Contact</w:t>
                            </w:r>
                            <w:r w:rsidR="007534B7">
                              <w:rPr>
                                <w:rFonts w:ascii="Posterama" w:eastAsiaTheme="minorHAnsi" w:hAnsi="Posterama" w:cs="Posterama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du </w:t>
                            </w:r>
                            <w:proofErr w:type="spellStart"/>
                            <w:r w:rsidR="007534B7">
                              <w:rPr>
                                <w:rFonts w:ascii="Posterama" w:eastAsiaTheme="minorHAnsi" w:hAnsi="Posterama" w:cs="Posterama"/>
                                <w:color w:val="FFFFFF" w:themeColor="background1"/>
                                <w:sz w:val="36"/>
                                <w:szCs w:val="36"/>
                              </w:rPr>
                              <w:t>foyer</w:t>
                            </w:r>
                            <w:r w:rsidR="00955805">
                              <w:rPr>
                                <w:rFonts w:ascii="Posterama" w:eastAsiaTheme="minorHAnsi" w:hAnsi="Posterama" w:cs="Posterama"/>
                                <w:color w:val="FFFFFF" w:themeColor="background1"/>
                                <w:sz w:val="36"/>
                                <w:szCs w:val="36"/>
                              </w:rPr>
                              <w:t>v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8C497" id="_x0000_s1029" type="#_x0000_t202" style="position:absolute;margin-left:0;margin-top:1pt;width:436.2pt;height:30.6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" filled="f" stroked="f">
                <v:textbox>
                  <w:txbxContent>
                    <w:p w14:paraId="68A3853A" w14:textId="7A2496EB" w:rsidR="00DB4C7A" w:rsidRPr="00B4054C" w:rsidRDefault="007C6788" w:rsidP="00DB4C7A">
                      <w:pPr>
                        <w:pStyle w:val="Sansinterligne"/>
                        <w:rPr>
                          <w:rFonts w:ascii="Posterama" w:eastAsiaTheme="minorHAnsi" w:hAnsi="Posterama" w:cs="Posterama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Posterama" w:eastAsiaTheme="minorHAnsi" w:hAnsi="Posterama" w:cs="Posterama"/>
                          <w:color w:val="FFFFFF" w:themeColor="background1"/>
                          <w:sz w:val="36"/>
                          <w:szCs w:val="36"/>
                        </w:rPr>
                        <w:t>Contact</w:t>
                      </w:r>
                      <w:r w:rsidR="007534B7">
                        <w:rPr>
                          <w:rFonts w:ascii="Posterama" w:eastAsiaTheme="minorHAnsi" w:hAnsi="Posterama" w:cs="Posterama"/>
                          <w:color w:val="FFFFFF" w:themeColor="background1"/>
                          <w:sz w:val="36"/>
                          <w:szCs w:val="36"/>
                        </w:rPr>
                        <w:t xml:space="preserve"> du </w:t>
                      </w:r>
                      <w:proofErr w:type="spellStart"/>
                      <w:r w:rsidR="007534B7">
                        <w:rPr>
                          <w:rFonts w:ascii="Posterama" w:eastAsiaTheme="minorHAnsi" w:hAnsi="Posterama" w:cs="Posterama"/>
                          <w:color w:val="FFFFFF" w:themeColor="background1"/>
                          <w:sz w:val="36"/>
                          <w:szCs w:val="36"/>
                        </w:rPr>
                        <w:t>foyer</w:t>
                      </w:r>
                      <w:r w:rsidR="00955805">
                        <w:rPr>
                          <w:rFonts w:ascii="Posterama" w:eastAsiaTheme="minorHAnsi" w:hAnsi="Posterama" w:cs="Posterama"/>
                          <w:color w:val="FFFFFF" w:themeColor="background1"/>
                          <w:sz w:val="36"/>
                          <w:szCs w:val="36"/>
                        </w:rPr>
                        <w:t>v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Posterama" w:hAnsi="Posterama" w:cs="Posterama"/>
          <w:noProof/>
          <w:sz w:val="24"/>
          <w:szCs w:val="24"/>
        </w:rPr>
        <w:drawing>
          <wp:inline distT="0" distB="0" distL="0" distR="0" wp14:anchorId="765F37BB" wp14:editId="177AB048">
            <wp:extent cx="6644640" cy="393700"/>
            <wp:effectExtent l="0" t="0" r="3810" b="635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159" cy="39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A030B" w14:textId="1A8BDF52" w:rsidR="00DB4C7A" w:rsidRDefault="00DB4C7A" w:rsidP="00B4054C">
      <w:pPr>
        <w:pStyle w:val="Sansinterligne"/>
        <w:rPr>
          <w:rFonts w:ascii="Posterama" w:hAnsi="Posterama" w:cs="Posterama"/>
          <w:sz w:val="24"/>
          <w:szCs w:val="24"/>
        </w:rPr>
      </w:pPr>
    </w:p>
    <w:p w14:paraId="1828F45E" w14:textId="07362A7C" w:rsidR="00DB4C7A" w:rsidRDefault="00DB4C7A" w:rsidP="00B4054C">
      <w:pPr>
        <w:pStyle w:val="Sansinterligne"/>
        <w:rPr>
          <w:rFonts w:ascii="Posterama" w:hAnsi="Posterama" w:cs="Posterama"/>
          <w:sz w:val="24"/>
          <w:szCs w:val="24"/>
        </w:rPr>
      </w:pPr>
    </w:p>
    <w:tbl>
      <w:tblPr>
        <w:tblStyle w:val="Grilledutableau"/>
        <w:tblW w:w="4994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3"/>
        <w:gridCol w:w="3485"/>
        <w:gridCol w:w="3485"/>
      </w:tblGrid>
      <w:tr w:rsidR="00DB4C7A" w:rsidRPr="007C6788" w14:paraId="75F3B869" w14:textId="77777777" w:rsidTr="00000789">
        <w:trPr>
          <w:trHeight w:val="575"/>
        </w:trPr>
        <w:tc>
          <w:tcPr>
            <w:tcW w:w="1666" w:type="pct"/>
          </w:tcPr>
          <w:p w14:paraId="5C0F0882" w14:textId="44618152" w:rsidR="00DB4C7A" w:rsidRPr="007C6788" w:rsidRDefault="00DB4C7A" w:rsidP="00B4054C">
            <w:pPr>
              <w:pStyle w:val="Sansinterligne"/>
              <w:rPr>
                <w:rFonts w:ascii="Posterama" w:hAnsi="Posterama" w:cs="Posterama"/>
                <w:sz w:val="28"/>
              </w:rPr>
            </w:pPr>
            <w:r w:rsidRPr="007C6788">
              <w:rPr>
                <w:rFonts w:ascii="Posterama" w:hAnsi="Posterama" w:cs="Posterama"/>
                <w:sz w:val="28"/>
              </w:rPr>
              <w:t>Nom :</w:t>
            </w:r>
          </w:p>
        </w:tc>
        <w:tc>
          <w:tcPr>
            <w:tcW w:w="1667" w:type="pct"/>
          </w:tcPr>
          <w:p w14:paraId="47C64528" w14:textId="7CE6F269" w:rsidR="00DB4C7A" w:rsidRPr="007C6788" w:rsidRDefault="00DB4C7A" w:rsidP="00B4054C">
            <w:pPr>
              <w:pStyle w:val="Sansinterligne"/>
              <w:rPr>
                <w:rFonts w:ascii="Posterama" w:hAnsi="Posterama" w:cs="Posterama"/>
                <w:sz w:val="28"/>
              </w:rPr>
            </w:pPr>
            <w:r w:rsidRPr="007C6788">
              <w:rPr>
                <w:rFonts w:ascii="Posterama" w:hAnsi="Posterama" w:cs="Posterama"/>
                <w:sz w:val="28"/>
              </w:rPr>
              <w:t>Prénom :</w:t>
            </w:r>
          </w:p>
        </w:tc>
        <w:tc>
          <w:tcPr>
            <w:tcW w:w="1667" w:type="pct"/>
          </w:tcPr>
          <w:p w14:paraId="1C57F8E2" w14:textId="719CDD4F" w:rsidR="00DB4C7A" w:rsidRPr="007C6788" w:rsidRDefault="00DB4C7A" w:rsidP="00B4054C">
            <w:pPr>
              <w:pStyle w:val="Sansinterligne"/>
              <w:rPr>
                <w:rFonts w:ascii="Posterama" w:hAnsi="Posterama" w:cs="Posterama"/>
                <w:sz w:val="28"/>
              </w:rPr>
            </w:pPr>
            <w:r w:rsidRPr="007C6788">
              <w:rPr>
                <w:rFonts w:ascii="Posterama" w:hAnsi="Posterama" w:cs="Posterama"/>
                <w:sz w:val="28"/>
              </w:rPr>
              <w:t xml:space="preserve">Téléphone : </w:t>
            </w:r>
          </w:p>
        </w:tc>
      </w:tr>
      <w:tr w:rsidR="00DB4C7A" w:rsidRPr="007C6788" w14:paraId="2781C792" w14:textId="77777777" w:rsidTr="00000789">
        <w:trPr>
          <w:trHeight w:val="575"/>
        </w:trPr>
        <w:tc>
          <w:tcPr>
            <w:tcW w:w="1666" w:type="pct"/>
          </w:tcPr>
          <w:p w14:paraId="69F18595" w14:textId="2C3B5080" w:rsidR="00DB4C7A" w:rsidRPr="007C6788" w:rsidRDefault="00DB4C7A" w:rsidP="00B4054C">
            <w:pPr>
              <w:pStyle w:val="Sansinterligne"/>
              <w:rPr>
                <w:rFonts w:ascii="Posterama" w:hAnsi="Posterama" w:cs="Posterama"/>
                <w:sz w:val="28"/>
              </w:rPr>
            </w:pPr>
            <w:r w:rsidRPr="007C6788">
              <w:rPr>
                <w:rFonts w:ascii="Posterama" w:hAnsi="Posterama" w:cs="Posterama"/>
                <w:sz w:val="28"/>
              </w:rPr>
              <w:t xml:space="preserve">Adresse </w:t>
            </w:r>
            <w:proofErr w:type="gramStart"/>
            <w:r w:rsidRPr="007C6788">
              <w:rPr>
                <w:rFonts w:ascii="Posterama" w:hAnsi="Posterama" w:cs="Posterama"/>
                <w:sz w:val="28"/>
              </w:rPr>
              <w:t>mail</w:t>
            </w:r>
            <w:proofErr w:type="gramEnd"/>
            <w:r w:rsidRPr="007C6788">
              <w:rPr>
                <w:rFonts w:ascii="Posterama" w:hAnsi="Posterama" w:cs="Posterama"/>
                <w:sz w:val="28"/>
              </w:rPr>
              <w:t> :</w:t>
            </w:r>
          </w:p>
        </w:tc>
        <w:tc>
          <w:tcPr>
            <w:tcW w:w="1667" w:type="pct"/>
          </w:tcPr>
          <w:p w14:paraId="719E90CC" w14:textId="77777777" w:rsidR="00DB4C7A" w:rsidRPr="007C6788" w:rsidRDefault="00DB4C7A" w:rsidP="00B4054C">
            <w:pPr>
              <w:pStyle w:val="Sansinterligne"/>
              <w:rPr>
                <w:rFonts w:ascii="Posterama" w:hAnsi="Posterama" w:cs="Posterama"/>
                <w:sz w:val="28"/>
              </w:rPr>
            </w:pPr>
          </w:p>
        </w:tc>
        <w:tc>
          <w:tcPr>
            <w:tcW w:w="1667" w:type="pct"/>
          </w:tcPr>
          <w:p w14:paraId="6B25E2FC" w14:textId="77777777" w:rsidR="00DB4C7A" w:rsidRPr="007C6788" w:rsidRDefault="00DB4C7A" w:rsidP="00B4054C">
            <w:pPr>
              <w:pStyle w:val="Sansinterligne"/>
              <w:rPr>
                <w:rFonts w:ascii="Posterama" w:hAnsi="Posterama" w:cs="Posterama"/>
                <w:sz w:val="28"/>
              </w:rPr>
            </w:pPr>
          </w:p>
        </w:tc>
      </w:tr>
    </w:tbl>
    <w:p w14:paraId="55FB2C4B" w14:textId="2525A51B" w:rsidR="00DB4C7A" w:rsidRDefault="00DB4C7A" w:rsidP="00B4054C">
      <w:pPr>
        <w:pStyle w:val="Sansinterligne"/>
        <w:rPr>
          <w:rFonts w:ascii="Posterama" w:hAnsi="Posterama" w:cs="Posterama"/>
          <w:sz w:val="24"/>
          <w:szCs w:val="24"/>
        </w:rPr>
      </w:pPr>
    </w:p>
    <w:p w14:paraId="7129212C" w14:textId="303BC0C5" w:rsidR="00955805" w:rsidRDefault="00955805" w:rsidP="00B4054C">
      <w:pPr>
        <w:pStyle w:val="Sansinterligne"/>
        <w:rPr>
          <w:rFonts w:ascii="Posterama" w:hAnsi="Posterama" w:cs="Posterama"/>
          <w:sz w:val="24"/>
          <w:szCs w:val="24"/>
        </w:rPr>
      </w:pPr>
      <w:r w:rsidRPr="00E36882">
        <w:rPr>
          <w:rFonts w:ascii="Posterama" w:hAnsi="Posterama" w:cs="Posterama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1B7CF74" wp14:editId="47818401">
                <wp:simplePos x="0" y="0"/>
                <wp:positionH relativeFrom="column">
                  <wp:posOffset>0</wp:posOffset>
                </wp:positionH>
                <wp:positionV relativeFrom="paragraph">
                  <wp:posOffset>7620</wp:posOffset>
                </wp:positionV>
                <wp:extent cx="5539740" cy="388620"/>
                <wp:effectExtent l="0" t="0" r="0" b="0"/>
                <wp:wrapNone/>
                <wp:docPr id="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9740" cy="388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BEC156" w14:textId="34E55C99" w:rsidR="00955805" w:rsidRPr="00B4054C" w:rsidRDefault="00955805" w:rsidP="00955805">
                            <w:pPr>
                              <w:pStyle w:val="Sansinterligne"/>
                              <w:rPr>
                                <w:rFonts w:ascii="Posterama" w:eastAsiaTheme="minorHAnsi" w:hAnsi="Posterama" w:cs="Posterama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Posterama" w:eastAsiaTheme="minorHAnsi" w:hAnsi="Posterama" w:cs="Posterama"/>
                                <w:color w:val="FFFFFF" w:themeColor="background1"/>
                                <w:sz w:val="36"/>
                                <w:szCs w:val="36"/>
                              </w:rPr>
                              <w:t>Participation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7CF74" id="_x0000_s1030" type="#_x0000_t202" style="position:absolute;margin-left:0;margin-top:.6pt;width:436.2pt;height:30.6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" filled="f" stroked="f">
                <v:textbox>
                  <w:txbxContent>
                    <w:p w14:paraId="68BEC156" w14:textId="34E55C99" w:rsidR="00955805" w:rsidRPr="00B4054C" w:rsidRDefault="00955805" w:rsidP="00955805">
                      <w:pPr>
                        <w:pStyle w:val="Sansinterligne"/>
                        <w:rPr>
                          <w:rFonts w:ascii="Posterama" w:eastAsiaTheme="minorHAnsi" w:hAnsi="Posterama" w:cs="Posterama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Posterama" w:eastAsiaTheme="minorHAnsi" w:hAnsi="Posterama" w:cs="Posterama"/>
                          <w:color w:val="FFFFFF" w:themeColor="background1"/>
                          <w:sz w:val="36"/>
                          <w:szCs w:val="36"/>
                        </w:rPr>
                        <w:t>Participation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osterama" w:hAnsi="Posterama" w:cs="Posterama"/>
          <w:noProof/>
          <w:sz w:val="24"/>
          <w:szCs w:val="24"/>
        </w:rPr>
        <w:drawing>
          <wp:inline distT="0" distB="0" distL="0" distR="0" wp14:anchorId="69659615" wp14:editId="57BA704C">
            <wp:extent cx="6644640" cy="393700"/>
            <wp:effectExtent l="0" t="0" r="3810" b="635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159" cy="39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65CD5" w14:textId="77777777" w:rsidR="007534B7" w:rsidRDefault="007534B7" w:rsidP="00B4054C">
      <w:pPr>
        <w:pStyle w:val="Sansinterligne"/>
        <w:rPr>
          <w:rFonts w:ascii="Posterama" w:hAnsi="Posterama" w:cs="Posterama"/>
          <w:sz w:val="24"/>
          <w:szCs w:val="24"/>
        </w:rPr>
      </w:pPr>
    </w:p>
    <w:p w14:paraId="09F5FE1A" w14:textId="3727D9DA" w:rsidR="001E7B15" w:rsidRDefault="001E7B15" w:rsidP="00B4054C">
      <w:pPr>
        <w:pStyle w:val="Sansinterligne"/>
        <w:rPr>
          <w:rFonts w:ascii="Posterama" w:hAnsi="Posterama" w:cs="Posterama"/>
          <w:sz w:val="24"/>
          <w:szCs w:val="24"/>
        </w:rPr>
      </w:pPr>
      <w:r>
        <w:rPr>
          <w:rFonts w:ascii="Posterama" w:hAnsi="Posterama" w:cs="Posterama"/>
          <w:sz w:val="24"/>
          <w:szCs w:val="24"/>
        </w:rPr>
        <w:t xml:space="preserve">Paiement </w:t>
      </w:r>
      <w:r w:rsidR="00955805" w:rsidRPr="00955805">
        <w:rPr>
          <w:rFonts w:ascii="Posterama" w:hAnsi="Posterama" w:cs="Posterama"/>
          <w:b/>
          <w:bCs/>
          <w:sz w:val="24"/>
          <w:szCs w:val="24"/>
          <w:u w:val="single"/>
        </w:rPr>
        <w:t>avant le 1</w:t>
      </w:r>
      <w:r w:rsidR="00955805" w:rsidRPr="00955805">
        <w:rPr>
          <w:rFonts w:ascii="Posterama" w:hAnsi="Posterama" w:cs="Posterama"/>
          <w:b/>
          <w:bCs/>
          <w:sz w:val="24"/>
          <w:szCs w:val="24"/>
          <w:u w:val="single"/>
          <w:vertAlign w:val="superscript"/>
        </w:rPr>
        <w:t>er</w:t>
      </w:r>
      <w:r w:rsidR="00955805" w:rsidRPr="00955805">
        <w:rPr>
          <w:rFonts w:ascii="Posterama" w:hAnsi="Posterama" w:cs="Posterama"/>
          <w:b/>
          <w:bCs/>
          <w:sz w:val="24"/>
          <w:szCs w:val="24"/>
          <w:u w:val="single"/>
        </w:rPr>
        <w:t xml:space="preserve"> novembre</w:t>
      </w:r>
      <w:r w:rsidR="00955805">
        <w:rPr>
          <w:rFonts w:ascii="Posterama" w:hAnsi="Posterama" w:cs="Posterama"/>
          <w:sz w:val="24"/>
          <w:szCs w:val="24"/>
        </w:rPr>
        <w:t xml:space="preserve"> </w:t>
      </w:r>
      <w:r>
        <w:rPr>
          <w:rFonts w:ascii="Posterama" w:hAnsi="Posterama" w:cs="Posterama"/>
          <w:sz w:val="24"/>
          <w:szCs w:val="24"/>
        </w:rPr>
        <w:t>en :</w:t>
      </w:r>
    </w:p>
    <w:p w14:paraId="4B87645C" w14:textId="77777777" w:rsidR="001E7B15" w:rsidRPr="001E7B15" w:rsidRDefault="001E7B15" w:rsidP="00B4054C">
      <w:pPr>
        <w:pStyle w:val="Sansinterligne"/>
        <w:rPr>
          <w:rFonts w:ascii="Posterama" w:hAnsi="Posterama" w:cs="Posterama"/>
          <w:sz w:val="8"/>
          <w:szCs w:val="8"/>
        </w:rPr>
      </w:pPr>
    </w:p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8"/>
        <w:gridCol w:w="3489"/>
        <w:gridCol w:w="3489"/>
      </w:tblGrid>
      <w:tr w:rsidR="001E7B15" w14:paraId="7030E9FD" w14:textId="77777777" w:rsidTr="007C6788">
        <w:trPr>
          <w:trHeight w:val="381"/>
        </w:trPr>
        <w:tc>
          <w:tcPr>
            <w:tcW w:w="1666" w:type="pct"/>
          </w:tcPr>
          <w:p w14:paraId="505A37C6" w14:textId="20E0B960" w:rsidR="001E7B15" w:rsidRDefault="001E7B15" w:rsidP="00B4054C">
            <w:pPr>
              <w:pStyle w:val="Sansinterligne"/>
              <w:rPr>
                <w:rFonts w:ascii="Posterama" w:hAnsi="Posterama" w:cs="Posterama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□</w:t>
            </w:r>
            <w:r>
              <w:rPr>
                <w:rFonts w:ascii="Posterama" w:hAnsi="Posterama" w:cs="Posterama"/>
                <w:sz w:val="24"/>
                <w:szCs w:val="24"/>
              </w:rPr>
              <w:t xml:space="preserve"> espèces : ……………………€</w:t>
            </w:r>
          </w:p>
        </w:tc>
        <w:tc>
          <w:tcPr>
            <w:tcW w:w="1667" w:type="pct"/>
          </w:tcPr>
          <w:p w14:paraId="301A8544" w14:textId="7DD38BDA" w:rsidR="001E7B15" w:rsidRDefault="001E7B15" w:rsidP="00B4054C">
            <w:pPr>
              <w:pStyle w:val="Sansinterligne"/>
              <w:rPr>
                <w:rFonts w:ascii="Posterama" w:hAnsi="Posterama" w:cs="Posterama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□</w:t>
            </w:r>
            <w:r>
              <w:rPr>
                <w:rFonts w:ascii="Posterama" w:hAnsi="Posterama" w:cs="Posterama"/>
                <w:sz w:val="24"/>
                <w:szCs w:val="24"/>
              </w:rPr>
              <w:t xml:space="preserve"> chèque : ………………</w:t>
            </w:r>
            <w:proofErr w:type="gramStart"/>
            <w:r>
              <w:rPr>
                <w:rFonts w:ascii="Posterama" w:hAnsi="Posterama" w:cs="Posterama"/>
                <w:sz w:val="24"/>
                <w:szCs w:val="24"/>
              </w:rPr>
              <w:t>…….</w:t>
            </w:r>
            <w:proofErr w:type="gramEnd"/>
            <w:r>
              <w:rPr>
                <w:rFonts w:ascii="Posterama" w:hAnsi="Posterama" w:cs="Posterama"/>
                <w:sz w:val="24"/>
                <w:szCs w:val="24"/>
              </w:rPr>
              <w:t>.€</w:t>
            </w:r>
          </w:p>
        </w:tc>
        <w:tc>
          <w:tcPr>
            <w:tcW w:w="1667" w:type="pct"/>
          </w:tcPr>
          <w:p w14:paraId="04774F7C" w14:textId="67D296B5" w:rsidR="001E7B15" w:rsidRDefault="001E7B15" w:rsidP="00B4054C">
            <w:pPr>
              <w:pStyle w:val="Sansinterligne"/>
              <w:rPr>
                <w:rFonts w:ascii="Posterama" w:hAnsi="Posterama" w:cs="Posterama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□</w:t>
            </w:r>
            <w:r>
              <w:rPr>
                <w:rFonts w:ascii="Posterama" w:hAnsi="Posterama" w:cs="Posterama"/>
                <w:sz w:val="24"/>
                <w:szCs w:val="24"/>
              </w:rPr>
              <w:t xml:space="preserve"> virement : ……………</w:t>
            </w:r>
            <w:proofErr w:type="gramStart"/>
            <w:r>
              <w:rPr>
                <w:rFonts w:ascii="Posterama" w:hAnsi="Posterama" w:cs="Posterama"/>
                <w:sz w:val="24"/>
                <w:szCs w:val="24"/>
              </w:rPr>
              <w:t>…….</w:t>
            </w:r>
            <w:proofErr w:type="gramEnd"/>
            <w:r>
              <w:rPr>
                <w:rFonts w:ascii="Posterama" w:hAnsi="Posterama" w:cs="Posterama"/>
                <w:sz w:val="24"/>
                <w:szCs w:val="24"/>
              </w:rPr>
              <w:t>€</w:t>
            </w:r>
          </w:p>
        </w:tc>
      </w:tr>
      <w:tr w:rsidR="00DB4C7A" w14:paraId="3F19345A" w14:textId="77777777" w:rsidTr="007C6788">
        <w:trPr>
          <w:trHeight w:val="381"/>
        </w:trPr>
        <w:tc>
          <w:tcPr>
            <w:tcW w:w="1666" w:type="pct"/>
          </w:tcPr>
          <w:p w14:paraId="66524263" w14:textId="77777777" w:rsidR="00DB4C7A" w:rsidRPr="007C6788" w:rsidRDefault="00DB4C7A" w:rsidP="00B4054C">
            <w:pPr>
              <w:pStyle w:val="Sansinterligne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667" w:type="pct"/>
          </w:tcPr>
          <w:p w14:paraId="7CC9C8D2" w14:textId="61203D74" w:rsidR="00DB4C7A" w:rsidRPr="007C6788" w:rsidRDefault="007C6788" w:rsidP="00B4054C">
            <w:pPr>
              <w:pStyle w:val="Sansinterligne"/>
              <w:rPr>
                <w:rFonts w:ascii="Posterama" w:hAnsi="Posterama" w:cs="Posterama"/>
                <w:sz w:val="22"/>
                <w:szCs w:val="22"/>
              </w:rPr>
            </w:pPr>
            <w:r>
              <w:rPr>
                <w:rFonts w:ascii="Posterama" w:hAnsi="Posterama" w:cs="Posterama"/>
                <w:sz w:val="22"/>
                <w:szCs w:val="22"/>
              </w:rPr>
              <w:t>(</w:t>
            </w:r>
            <w:proofErr w:type="gramStart"/>
            <w:r w:rsidRPr="007C6788">
              <w:rPr>
                <w:rFonts w:ascii="Posterama" w:hAnsi="Posterama" w:cs="Posterama"/>
                <w:sz w:val="22"/>
                <w:szCs w:val="22"/>
              </w:rPr>
              <w:t>o</w:t>
            </w:r>
            <w:r w:rsidR="00DB4C7A" w:rsidRPr="007C6788">
              <w:rPr>
                <w:rFonts w:ascii="Posterama" w:hAnsi="Posterama" w:cs="Posterama"/>
                <w:sz w:val="22"/>
                <w:szCs w:val="22"/>
              </w:rPr>
              <w:t>rdre</w:t>
            </w:r>
            <w:proofErr w:type="gramEnd"/>
            <w:r w:rsidR="00DB4C7A" w:rsidRPr="007C6788">
              <w:rPr>
                <w:rFonts w:ascii="Posterama" w:hAnsi="Posterama" w:cs="Posterama"/>
                <w:sz w:val="22"/>
                <w:szCs w:val="22"/>
              </w:rPr>
              <w:t> : Compagnie Héraclès</w:t>
            </w:r>
            <w:r>
              <w:rPr>
                <w:rFonts w:ascii="Posterama" w:hAnsi="Posterama" w:cs="Posterama"/>
                <w:sz w:val="22"/>
                <w:szCs w:val="22"/>
              </w:rPr>
              <w:t>)</w:t>
            </w:r>
          </w:p>
        </w:tc>
        <w:tc>
          <w:tcPr>
            <w:tcW w:w="1667" w:type="pct"/>
          </w:tcPr>
          <w:p w14:paraId="642A1FF7" w14:textId="77777777" w:rsidR="00DB4C7A" w:rsidRDefault="00DB4C7A" w:rsidP="00B4054C">
            <w:pPr>
              <w:pStyle w:val="Sansinterligne"/>
              <w:rPr>
                <w:rFonts w:ascii="Calibri" w:hAnsi="Calibri"/>
                <w:sz w:val="24"/>
                <w:szCs w:val="24"/>
              </w:rPr>
            </w:pPr>
          </w:p>
        </w:tc>
      </w:tr>
    </w:tbl>
    <w:p w14:paraId="09607E0D" w14:textId="77777777" w:rsidR="001E7B15" w:rsidRDefault="001E7B15" w:rsidP="00B4054C">
      <w:pPr>
        <w:pStyle w:val="Sansinterligne"/>
        <w:rPr>
          <w:rFonts w:ascii="Posterama" w:hAnsi="Posterama" w:cs="Posterama"/>
          <w:sz w:val="24"/>
          <w:szCs w:val="24"/>
        </w:rPr>
      </w:pPr>
    </w:p>
    <w:p w14:paraId="59887D5A" w14:textId="27EE573B" w:rsidR="001E7B15" w:rsidRDefault="001E7B15" w:rsidP="00B4054C">
      <w:pPr>
        <w:pStyle w:val="Sansinterligne"/>
        <w:rPr>
          <w:rFonts w:ascii="Posterama" w:hAnsi="Posterama" w:cs="Posterama"/>
          <w:sz w:val="24"/>
          <w:szCs w:val="24"/>
        </w:rPr>
      </w:pPr>
    </w:p>
    <w:p w14:paraId="7D952E99" w14:textId="556AC50B" w:rsidR="00955805" w:rsidRDefault="00955805" w:rsidP="00B4054C">
      <w:pPr>
        <w:pStyle w:val="Sansinterligne"/>
        <w:rPr>
          <w:rFonts w:ascii="Posterama" w:hAnsi="Posterama" w:cs="Posterama"/>
          <w:sz w:val="24"/>
          <w:szCs w:val="24"/>
        </w:rPr>
      </w:pPr>
      <w:r>
        <w:rPr>
          <w:rFonts w:ascii="Posterama" w:hAnsi="Posterama" w:cs="Posterama"/>
          <w:sz w:val="24"/>
          <w:szCs w:val="24"/>
        </w:rPr>
        <w:t>Vous apportez un objet, un souvenir pour la soirée :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955805" w14:paraId="3EDCEBF7" w14:textId="77777777" w:rsidTr="00955805">
        <w:trPr>
          <w:trHeight w:val="427"/>
        </w:trPr>
        <w:tc>
          <w:tcPr>
            <w:tcW w:w="5228" w:type="dxa"/>
          </w:tcPr>
          <w:p w14:paraId="5A821749" w14:textId="5B65A0AC" w:rsidR="00955805" w:rsidRDefault="00955805" w:rsidP="00B4054C">
            <w:pPr>
              <w:pStyle w:val="Sansinterligne"/>
              <w:rPr>
                <w:rFonts w:ascii="Posterama" w:hAnsi="Posterama" w:cs="Posterama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□</w:t>
            </w:r>
            <w:r>
              <w:rPr>
                <w:rFonts w:ascii="Posterama" w:hAnsi="Posterama" w:cs="Posterama"/>
                <w:sz w:val="24"/>
                <w:szCs w:val="24"/>
              </w:rPr>
              <w:t xml:space="preserve"> oui</w:t>
            </w:r>
          </w:p>
        </w:tc>
        <w:tc>
          <w:tcPr>
            <w:tcW w:w="5228" w:type="dxa"/>
          </w:tcPr>
          <w:p w14:paraId="4BC4256F" w14:textId="5DB222FD" w:rsidR="00955805" w:rsidRDefault="00955805" w:rsidP="00B4054C">
            <w:pPr>
              <w:pStyle w:val="Sansinterligne"/>
              <w:rPr>
                <w:rFonts w:ascii="Posterama" w:hAnsi="Posterama" w:cs="Posterama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□</w:t>
            </w:r>
            <w:r>
              <w:rPr>
                <w:rFonts w:ascii="Posterama" w:hAnsi="Posterama" w:cs="Posterama"/>
                <w:sz w:val="24"/>
                <w:szCs w:val="24"/>
              </w:rPr>
              <w:t xml:space="preserve"> non</w:t>
            </w:r>
          </w:p>
        </w:tc>
      </w:tr>
      <w:tr w:rsidR="00955805" w14:paraId="4B741659" w14:textId="77777777" w:rsidTr="00955805">
        <w:trPr>
          <w:trHeight w:val="532"/>
        </w:trPr>
        <w:tc>
          <w:tcPr>
            <w:tcW w:w="5228" w:type="dxa"/>
          </w:tcPr>
          <w:p w14:paraId="503425EF" w14:textId="1D4E517B" w:rsidR="00955805" w:rsidRDefault="00955805" w:rsidP="00B4054C">
            <w:pPr>
              <w:pStyle w:val="Sansinterligne"/>
              <w:rPr>
                <w:rFonts w:ascii="Posterama" w:hAnsi="Posterama" w:cs="Posterama"/>
                <w:sz w:val="24"/>
                <w:szCs w:val="24"/>
              </w:rPr>
            </w:pPr>
            <w:r>
              <w:rPr>
                <w:rFonts w:ascii="Posterama" w:hAnsi="Posterama" w:cs="Posterama"/>
                <w:sz w:val="24"/>
                <w:szCs w:val="24"/>
              </w:rPr>
              <w:t>Commentaire :</w:t>
            </w:r>
          </w:p>
        </w:tc>
        <w:tc>
          <w:tcPr>
            <w:tcW w:w="5228" w:type="dxa"/>
          </w:tcPr>
          <w:p w14:paraId="7BA03091" w14:textId="77777777" w:rsidR="00955805" w:rsidRDefault="00955805" w:rsidP="00B4054C">
            <w:pPr>
              <w:pStyle w:val="Sansinterligne"/>
              <w:rPr>
                <w:rFonts w:ascii="Posterama" w:hAnsi="Posterama" w:cs="Posterama"/>
                <w:sz w:val="24"/>
                <w:szCs w:val="24"/>
              </w:rPr>
            </w:pPr>
          </w:p>
        </w:tc>
      </w:tr>
    </w:tbl>
    <w:p w14:paraId="7C160A9D" w14:textId="77777777" w:rsidR="00955805" w:rsidRDefault="00955805" w:rsidP="00B4054C">
      <w:pPr>
        <w:pStyle w:val="Sansinterligne"/>
        <w:rPr>
          <w:rFonts w:ascii="Posterama" w:hAnsi="Posterama" w:cs="Posterama"/>
          <w:sz w:val="24"/>
          <w:szCs w:val="24"/>
        </w:rPr>
      </w:pPr>
    </w:p>
    <w:p w14:paraId="6C0D2D01" w14:textId="5E1E1BAB" w:rsidR="00955805" w:rsidRDefault="00955805" w:rsidP="00B4054C">
      <w:pPr>
        <w:pStyle w:val="Sansinterligne"/>
        <w:rPr>
          <w:rFonts w:ascii="Posterama" w:hAnsi="Posterama" w:cs="Posterama"/>
          <w:sz w:val="24"/>
          <w:szCs w:val="24"/>
        </w:rPr>
      </w:pPr>
    </w:p>
    <w:p w14:paraId="441850E7" w14:textId="73E48954" w:rsidR="00955805" w:rsidRDefault="00955805" w:rsidP="00B4054C">
      <w:pPr>
        <w:pStyle w:val="Sansinterligne"/>
        <w:rPr>
          <w:rFonts w:ascii="Posterama" w:hAnsi="Posterama" w:cs="Posterama"/>
          <w:sz w:val="24"/>
          <w:szCs w:val="24"/>
        </w:rPr>
      </w:pPr>
    </w:p>
    <w:p w14:paraId="21754C6F" w14:textId="77777777" w:rsidR="00955805" w:rsidRDefault="00955805" w:rsidP="00B4054C">
      <w:pPr>
        <w:pStyle w:val="Sansinterligne"/>
        <w:rPr>
          <w:rFonts w:ascii="Posterama" w:hAnsi="Posterama" w:cs="Posterama"/>
          <w:sz w:val="24"/>
          <w:szCs w:val="24"/>
        </w:rPr>
      </w:pPr>
    </w:p>
    <w:p w14:paraId="6C89CBF6" w14:textId="77777777" w:rsidR="00B4054C" w:rsidRPr="00B4054C" w:rsidRDefault="00B4054C" w:rsidP="00B4054C">
      <w:pPr>
        <w:pStyle w:val="Sansinterligne"/>
        <w:rPr>
          <w:rFonts w:ascii="Posterama" w:hAnsi="Posterama" w:cs="Posterama"/>
          <w:sz w:val="24"/>
          <w:szCs w:val="24"/>
        </w:rPr>
      </w:pPr>
    </w:p>
    <w:p w14:paraId="0C8B9AE0" w14:textId="31D8E6EB" w:rsidR="00B4054C" w:rsidRPr="00B4054C" w:rsidRDefault="00B4054C" w:rsidP="00B4054C">
      <w:pPr>
        <w:pStyle w:val="Sansinterligne"/>
        <w:rPr>
          <w:rFonts w:ascii="Posterama" w:hAnsi="Posterama" w:cs="Posterama"/>
          <w:sz w:val="24"/>
          <w:szCs w:val="24"/>
        </w:rPr>
      </w:pPr>
      <w:r w:rsidRPr="00B4054C">
        <w:rPr>
          <w:rFonts w:ascii="Posterama" w:hAnsi="Posterama" w:cs="Posterama"/>
          <w:sz w:val="24"/>
          <w:szCs w:val="24"/>
        </w:rPr>
        <w:t xml:space="preserve">Merci de renvoyer ce formulaire </w:t>
      </w:r>
      <w:r w:rsidR="00DB4C7A">
        <w:rPr>
          <w:rFonts w:ascii="Posterama" w:hAnsi="Posterama" w:cs="Posterama"/>
          <w:sz w:val="24"/>
          <w:szCs w:val="24"/>
        </w:rPr>
        <w:t xml:space="preserve">et votre paiement </w:t>
      </w:r>
      <w:r w:rsidRPr="00B4054C">
        <w:rPr>
          <w:rFonts w:ascii="Posterama" w:hAnsi="Posterama" w:cs="Posterama"/>
          <w:sz w:val="24"/>
          <w:szCs w:val="24"/>
        </w:rPr>
        <w:t>à :</w:t>
      </w:r>
    </w:p>
    <w:p w14:paraId="1A7821E3" w14:textId="1F77326E" w:rsidR="00955805" w:rsidRDefault="00955805" w:rsidP="00B4054C">
      <w:pPr>
        <w:pStyle w:val="Sansinterligne"/>
        <w:jc w:val="center"/>
        <w:rPr>
          <w:rFonts w:ascii="Posterama" w:hAnsi="Posterama" w:cs="Posterama"/>
          <w:sz w:val="24"/>
          <w:szCs w:val="24"/>
        </w:rPr>
      </w:pPr>
      <w:r>
        <w:rPr>
          <w:rFonts w:ascii="Posterama" w:hAnsi="Posterama" w:cs="Posterama"/>
          <w:sz w:val="24"/>
          <w:szCs w:val="24"/>
        </w:rPr>
        <w:t>Compagnie Héraclès – soirée 50 ans</w:t>
      </w:r>
    </w:p>
    <w:p w14:paraId="6AF655C5" w14:textId="21FD59E9" w:rsidR="00B4054C" w:rsidRPr="00B4054C" w:rsidRDefault="00955805" w:rsidP="00B4054C">
      <w:pPr>
        <w:pStyle w:val="Sansinterligne"/>
        <w:jc w:val="center"/>
        <w:rPr>
          <w:rFonts w:ascii="Posterama" w:hAnsi="Posterama" w:cs="Posterama"/>
          <w:sz w:val="24"/>
          <w:szCs w:val="24"/>
        </w:rPr>
      </w:pPr>
      <w:proofErr w:type="gramStart"/>
      <w:r>
        <w:rPr>
          <w:rFonts w:ascii="Posterama" w:hAnsi="Posterama" w:cs="Posterama"/>
          <w:sz w:val="24"/>
          <w:szCs w:val="24"/>
        </w:rPr>
        <w:t>chez</w:t>
      </w:r>
      <w:proofErr w:type="gramEnd"/>
      <w:r>
        <w:rPr>
          <w:rFonts w:ascii="Posterama" w:hAnsi="Posterama" w:cs="Posterama"/>
          <w:sz w:val="24"/>
          <w:szCs w:val="24"/>
        </w:rPr>
        <w:t xml:space="preserve"> </w:t>
      </w:r>
      <w:r w:rsidR="00B4054C" w:rsidRPr="00B4054C">
        <w:rPr>
          <w:rFonts w:ascii="Posterama" w:hAnsi="Posterama" w:cs="Posterama"/>
          <w:sz w:val="24"/>
          <w:szCs w:val="24"/>
        </w:rPr>
        <w:t>Evelyne GLAIZE</w:t>
      </w:r>
    </w:p>
    <w:p w14:paraId="6D2D3614" w14:textId="77777777" w:rsidR="00B4054C" w:rsidRPr="00B4054C" w:rsidRDefault="00B4054C" w:rsidP="00B4054C">
      <w:pPr>
        <w:pStyle w:val="Sansinterligne"/>
        <w:jc w:val="center"/>
        <w:rPr>
          <w:rFonts w:ascii="Posterama" w:hAnsi="Posterama" w:cs="Posterama"/>
          <w:sz w:val="24"/>
          <w:szCs w:val="24"/>
        </w:rPr>
      </w:pPr>
      <w:r w:rsidRPr="00B4054C">
        <w:rPr>
          <w:rFonts w:ascii="Posterama" w:hAnsi="Posterama" w:cs="Posterama"/>
          <w:sz w:val="24"/>
          <w:szCs w:val="24"/>
        </w:rPr>
        <w:t>63 rue Maryse Bastié</w:t>
      </w:r>
    </w:p>
    <w:p w14:paraId="3795F09E" w14:textId="7A809AD8" w:rsidR="00B4054C" w:rsidRPr="00B4054C" w:rsidRDefault="00B4054C" w:rsidP="00B4054C">
      <w:pPr>
        <w:pStyle w:val="Sansinterligne"/>
        <w:jc w:val="center"/>
        <w:rPr>
          <w:rFonts w:ascii="Posterama" w:hAnsi="Posterama" w:cs="Posterama"/>
          <w:sz w:val="24"/>
          <w:szCs w:val="24"/>
        </w:rPr>
      </w:pPr>
      <w:r w:rsidRPr="00B4054C">
        <w:rPr>
          <w:rFonts w:ascii="Posterama" w:hAnsi="Posterama" w:cs="Posterama"/>
          <w:sz w:val="24"/>
          <w:szCs w:val="24"/>
        </w:rPr>
        <w:t>69008 Lyon</w:t>
      </w:r>
    </w:p>
    <w:p w14:paraId="4AFDC8F1" w14:textId="3AD67649" w:rsidR="00B4054C" w:rsidRDefault="00B4054C" w:rsidP="00B4054C">
      <w:pPr>
        <w:pStyle w:val="Sansinterligne"/>
        <w:rPr>
          <w:rFonts w:ascii="Posterama" w:hAnsi="Posterama" w:cs="Posterama"/>
          <w:sz w:val="24"/>
          <w:szCs w:val="24"/>
        </w:rPr>
      </w:pPr>
    </w:p>
    <w:p w14:paraId="50849D91" w14:textId="77777777" w:rsidR="00955805" w:rsidRDefault="00955805" w:rsidP="00B4054C">
      <w:pPr>
        <w:pStyle w:val="Sansinterligne"/>
        <w:rPr>
          <w:rFonts w:ascii="Posterama" w:hAnsi="Posterama" w:cs="Posterama"/>
          <w:sz w:val="24"/>
          <w:szCs w:val="24"/>
        </w:rPr>
      </w:pPr>
    </w:p>
    <w:p w14:paraId="74FCF939" w14:textId="77777777" w:rsidR="00955805" w:rsidRDefault="00955805" w:rsidP="00B4054C">
      <w:pPr>
        <w:pStyle w:val="Sansinterligne"/>
        <w:rPr>
          <w:rFonts w:ascii="Posterama" w:hAnsi="Posterama" w:cs="Posterama"/>
          <w:sz w:val="24"/>
          <w:szCs w:val="24"/>
        </w:rPr>
      </w:pPr>
    </w:p>
    <w:p w14:paraId="7EDF98C5" w14:textId="4CCE8E63" w:rsidR="00DB4C7A" w:rsidRDefault="007C6788" w:rsidP="00B4054C">
      <w:pPr>
        <w:pStyle w:val="Sansinterligne"/>
        <w:rPr>
          <w:rFonts w:ascii="Posterama" w:hAnsi="Posterama" w:cs="Posterama"/>
          <w:sz w:val="24"/>
          <w:szCs w:val="24"/>
        </w:rPr>
      </w:pPr>
      <w:r>
        <w:rPr>
          <w:rFonts w:ascii="Posterama" w:hAnsi="Posterama" w:cs="Posterama"/>
          <w:sz w:val="24"/>
          <w:szCs w:val="24"/>
        </w:rPr>
        <w:t xml:space="preserve">En cas de questions, contactez-nous par mail : </w:t>
      </w:r>
      <w:hyperlink r:id="rId14" w:history="1">
        <w:r w:rsidRPr="005B7E72">
          <w:rPr>
            <w:rStyle w:val="Lienhypertexte"/>
            <w:rFonts w:ascii="Posterama" w:hAnsi="Posterama" w:cs="Posterama"/>
            <w:sz w:val="24"/>
            <w:szCs w:val="24"/>
          </w:rPr>
          <w:t>heracles.villeurbanne@gmail.com</w:t>
        </w:r>
      </w:hyperlink>
    </w:p>
    <w:sectPr w:rsidR="00DB4C7A" w:rsidSect="007C6788">
      <w:headerReference w:type="default" r:id="rId15"/>
      <w:footerReference w:type="default" r:id="rId16"/>
      <w:pgSz w:w="11906" w:h="16838" w:code="9"/>
      <w:pgMar w:top="720" w:right="720" w:bottom="720" w:left="720" w:header="34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2CBCBF" w14:textId="77777777" w:rsidR="007D10A7" w:rsidRDefault="007D10A7" w:rsidP="000172E5">
      <w:pPr>
        <w:spacing w:after="0" w:line="240" w:lineRule="auto"/>
      </w:pPr>
      <w:r>
        <w:separator/>
      </w:r>
    </w:p>
  </w:endnote>
  <w:endnote w:type="continuationSeparator" w:id="0">
    <w:p w14:paraId="2B0DD37C" w14:textId="77777777" w:rsidR="007D10A7" w:rsidRDefault="007D10A7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D895C14-F9F1-460B-AA79-8ACE9D3A72E7}"/>
    <w:embedBold r:id="rId2" w:fontKey="{74684013-027B-404F-A3B8-E432584D258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F8A41B61-F54B-490F-803F-C4A68A6C2A80}"/>
    <w:embedBold r:id="rId4" w:fontKey="{403CACE8-D497-4B85-B3C2-5B686FC2E41A}"/>
    <w:embedItalic r:id="rId5" w:fontKey="{24EB9752-A475-47D2-BE41-15914AA51DB1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4273805C-D515-4F6C-AB9F-7269C80C1BCE}"/>
  </w:font>
  <w:font w:name="Posterama">
    <w:altName w:val="Posterama"/>
    <w:charset w:val="00"/>
    <w:family w:val="swiss"/>
    <w:pitch w:val="variable"/>
    <w:sig w:usb0="A11526FF" w:usb1="D000204B" w:usb2="00010000" w:usb3="00000000" w:csb0="0000019F" w:csb1="00000000"/>
    <w:embedRegular r:id="rId7" w:fontKey="{D83C5DC3-B837-46E7-B65F-0FE54A637696}"/>
    <w:embedBold r:id="rId8" w:fontKey="{442ED6D3-F174-4C67-85DB-C1FE1199B8A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180" w:type="dxa"/>
      <w:tblLook w:val="04A0" w:firstRow="1" w:lastRow="0" w:firstColumn="1" w:lastColumn="0" w:noHBand="0" w:noVBand="1"/>
    </w:tblPr>
    <w:tblGrid>
      <w:gridCol w:w="6062"/>
      <w:gridCol w:w="3118"/>
    </w:tblGrid>
    <w:tr w:rsidR="00311D4F" w:rsidRPr="00311D4F" w14:paraId="2638BB65" w14:textId="77777777" w:rsidTr="007F49CC">
      <w:tc>
        <w:tcPr>
          <w:tcW w:w="6062" w:type="dxa"/>
          <w:vAlign w:val="center"/>
        </w:tcPr>
        <w:p w14:paraId="623F6D00" w14:textId="1BE3DBB3" w:rsidR="00311D4F" w:rsidRPr="00311D4F" w:rsidRDefault="00E36882" w:rsidP="007F49CC">
          <w:pPr>
            <w:pStyle w:val="Pieddepage"/>
            <w:ind w:right="-113"/>
          </w:pPr>
          <w:r>
            <w:t xml:space="preserve">Compagnie Héraclès Villeurbanne </w:t>
          </w:r>
        </w:p>
      </w:tc>
      <w:tc>
        <w:tcPr>
          <w:tcW w:w="3118" w:type="dxa"/>
          <w:vAlign w:val="center"/>
        </w:tcPr>
        <w:p w14:paraId="36459382" w14:textId="3841A048" w:rsidR="00311D4F" w:rsidRPr="00311D4F" w:rsidRDefault="00E36882" w:rsidP="00311D4F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48AEBB01" wp14:editId="7B1EA8AA">
                <wp:extent cx="1188401" cy="1030605"/>
                <wp:effectExtent l="0" t="0" r="0" b="0"/>
                <wp:docPr id="18" name="Imag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 5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92243" cy="10339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979CB02" w14:textId="77777777" w:rsidR="006145D8" w:rsidRDefault="006145D8" w:rsidP="00311D4F">
    <w:pPr>
      <w:pStyle w:val="Sansinterlig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C110CA" w14:textId="77777777" w:rsidR="007D10A7" w:rsidRDefault="007D10A7" w:rsidP="000172E5">
      <w:pPr>
        <w:spacing w:after="0" w:line="240" w:lineRule="auto"/>
      </w:pPr>
      <w:r>
        <w:separator/>
      </w:r>
    </w:p>
  </w:footnote>
  <w:footnote w:type="continuationSeparator" w:id="0">
    <w:p w14:paraId="3E206874" w14:textId="77777777" w:rsidR="007D10A7" w:rsidRDefault="007D10A7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30796573"/>
      <w:docPartObj>
        <w:docPartGallery w:val="Page Numbers (Top of Page)"/>
        <w:docPartUnique/>
      </w:docPartObj>
    </w:sdtPr>
    <w:sdtContent>
      <w:p w14:paraId="2B670A8E" w14:textId="1F764F07" w:rsidR="007C6788" w:rsidRDefault="007C6788">
        <w:pPr>
          <w:pStyle w:val="En-tte"/>
          <w:jc w:val="center"/>
        </w:pPr>
        <w:r>
          <w:t>[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>]</w:t>
        </w:r>
      </w:p>
    </w:sdtContent>
  </w:sdt>
  <w:p w14:paraId="0C7E9FD4" w14:textId="77777777" w:rsidR="00DB4C7A" w:rsidRPr="00DB4C7A" w:rsidRDefault="00DB4C7A" w:rsidP="00DB4C7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6882"/>
    <w:rsid w:val="00000789"/>
    <w:rsid w:val="000172E5"/>
    <w:rsid w:val="00052382"/>
    <w:rsid w:val="0006568A"/>
    <w:rsid w:val="00076F0F"/>
    <w:rsid w:val="00084253"/>
    <w:rsid w:val="000D101E"/>
    <w:rsid w:val="000D1F49"/>
    <w:rsid w:val="001036CE"/>
    <w:rsid w:val="001727CA"/>
    <w:rsid w:val="001B663D"/>
    <w:rsid w:val="001E7B15"/>
    <w:rsid w:val="002164B2"/>
    <w:rsid w:val="002C56E6"/>
    <w:rsid w:val="00311D4F"/>
    <w:rsid w:val="00344849"/>
    <w:rsid w:val="00361E11"/>
    <w:rsid w:val="003F0847"/>
    <w:rsid w:val="0040090B"/>
    <w:rsid w:val="004465EA"/>
    <w:rsid w:val="0046302A"/>
    <w:rsid w:val="00487D2D"/>
    <w:rsid w:val="004D5D62"/>
    <w:rsid w:val="005112D0"/>
    <w:rsid w:val="00577E06"/>
    <w:rsid w:val="00583334"/>
    <w:rsid w:val="005A3BF7"/>
    <w:rsid w:val="005F2035"/>
    <w:rsid w:val="005F7990"/>
    <w:rsid w:val="006145D8"/>
    <w:rsid w:val="00615005"/>
    <w:rsid w:val="0063739C"/>
    <w:rsid w:val="007147D7"/>
    <w:rsid w:val="00721761"/>
    <w:rsid w:val="00745184"/>
    <w:rsid w:val="007534B7"/>
    <w:rsid w:val="00770F25"/>
    <w:rsid w:val="007A1FF2"/>
    <w:rsid w:val="007A35A8"/>
    <w:rsid w:val="007B0A85"/>
    <w:rsid w:val="007C6788"/>
    <w:rsid w:val="007C6A52"/>
    <w:rsid w:val="007D10A7"/>
    <w:rsid w:val="007D63B3"/>
    <w:rsid w:val="007F49CC"/>
    <w:rsid w:val="0082043E"/>
    <w:rsid w:val="00846B76"/>
    <w:rsid w:val="0088580B"/>
    <w:rsid w:val="008E203A"/>
    <w:rsid w:val="0091229C"/>
    <w:rsid w:val="00940E73"/>
    <w:rsid w:val="00955805"/>
    <w:rsid w:val="0098597D"/>
    <w:rsid w:val="009F619A"/>
    <w:rsid w:val="009F6DDE"/>
    <w:rsid w:val="00A370A8"/>
    <w:rsid w:val="00B337A2"/>
    <w:rsid w:val="00B4054C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06C3D"/>
    <w:rsid w:val="00D16163"/>
    <w:rsid w:val="00DB3FAD"/>
    <w:rsid w:val="00DB4C7A"/>
    <w:rsid w:val="00E204FF"/>
    <w:rsid w:val="00E36882"/>
    <w:rsid w:val="00E61C09"/>
    <w:rsid w:val="00EB3B58"/>
    <w:rsid w:val="00EC7359"/>
    <w:rsid w:val="00EE3054"/>
    <w:rsid w:val="00F00606"/>
    <w:rsid w:val="00F01256"/>
    <w:rsid w:val="00F12965"/>
    <w:rsid w:val="00F37152"/>
    <w:rsid w:val="00FA1EBA"/>
    <w:rsid w:val="00FC2768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221C1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Titre1">
    <w:name w:val="heading 1"/>
    <w:basedOn w:val="Normal"/>
    <w:link w:val="Titre1C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Titre2">
    <w:name w:val="heading 2"/>
    <w:basedOn w:val="Normal"/>
    <w:link w:val="Titre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sid w:val="006145D8"/>
    <w:rPr>
      <w:rFonts w:asciiTheme="majorHAnsi" w:hAnsiTheme="majorHAnsi"/>
      <w:b/>
    </w:rPr>
  </w:style>
  <w:style w:type="character" w:styleId="Mot-dise">
    <w:name w:val="Hashtag"/>
    <w:basedOn w:val="Policepardfau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rsid w:val="00E204FF"/>
    <w:pPr>
      <w:spacing w:before="120" w:after="0" w:line="240" w:lineRule="auto"/>
      <w:ind w:left="346"/>
    </w:pPr>
  </w:style>
  <w:style w:type="character" w:customStyle="1" w:styleId="Titre3Car">
    <w:name w:val="Titre 3 Car"/>
    <w:basedOn w:val="Policepardfaut"/>
    <w:link w:val="Titre3"/>
    <w:uiPriority w:val="1"/>
    <w:semiHidden/>
    <w:rsid w:val="006145D8"/>
    <w:rPr>
      <w:b/>
      <w:bCs/>
      <w:color w:val="694A77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6145D8"/>
    <w:rPr>
      <w:sz w:val="18"/>
      <w:szCs w:val="20"/>
    </w:rPr>
  </w:style>
  <w:style w:type="paragraph" w:styleId="Listepuc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0D1F49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D4532"/>
    <w:rPr>
      <w:szCs w:val="24"/>
    </w:rPr>
  </w:style>
  <w:style w:type="paragraph" w:styleId="En-tte">
    <w:name w:val="header"/>
    <w:basedOn w:val="Normal"/>
    <w:link w:val="En-tteCar"/>
    <w:uiPriority w:val="99"/>
    <w:unhideWhenUsed/>
    <w:rsid w:val="007A1FF2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7A1FF2"/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paragraph" w:styleId="Pieddepage">
    <w:name w:val="footer"/>
    <w:basedOn w:val="Normal"/>
    <w:link w:val="PieddepageC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311D4F"/>
    <w:rPr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0D1F49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0D1F49"/>
    <w:rPr>
      <w:sz w:val="18"/>
      <w:szCs w:val="18"/>
    </w:rPr>
  </w:style>
  <w:style w:type="paragraph" w:styleId="Listenum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rsid w:val="000D1F49"/>
    <w:rPr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1F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ansinterligne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eaudelafigure">
    <w:name w:val="Tableau de la figure"/>
    <w:basedOn w:val="TableauNormal"/>
    <w:uiPriority w:val="99"/>
    <w:rsid w:val="000D1F49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6145D8"/>
    <w:rPr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0D1F49"/>
    <w:rPr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6145D8"/>
    <w:rPr>
      <w:rFonts w:ascii="Consolas" w:hAnsi="Consolas"/>
      <w:sz w:val="20"/>
      <w:szCs w:val="20"/>
    </w:rPr>
  </w:style>
  <w:style w:type="table" w:styleId="Grilledutableau">
    <w:name w:val="Table Grid"/>
    <w:basedOn w:val="Tableau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6145D8"/>
    <w:rPr>
      <w:color w:val="808080"/>
    </w:rPr>
  </w:style>
  <w:style w:type="character" w:styleId="Mentionnonrsolue">
    <w:name w:val="Unresolved Mention"/>
    <w:basedOn w:val="Policepardfaut"/>
    <w:uiPriority w:val="99"/>
    <w:semiHidden/>
    <w:rsid w:val="007C67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heracles.villeurbanne@gmail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503283961\AppData\Roaming\Microsoft\Templates\Formulaire%20d&#8217;inscription%20repas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7C5EAD-19FF-4FE0-BF07-6EBB5BD2BC3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F0D0F2B8-3BE2-4785-B88D-FED0849B603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3AB8A44-026D-4A6E-81CC-41A3BB68D1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93366FD-3D86-4FF7-99A2-E6A8EF999E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d’inscription repas.dotx</Template>
  <TotalTime>0</TotalTime>
  <Pages>2</Pages>
  <Words>181</Words>
  <Characters>1001</Characters>
  <Application>Microsoft Office Word</Application>
  <DocSecurity>0</DocSecurity>
  <Lines>8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2022-10-05T17:08:00Z</dcterms:created>
  <dcterms:modified xsi:type="dcterms:W3CDTF">2022-10-05T20:28:00Z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